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402" w:rsidRDefault="00DF2402" w:rsidP="00DF2402"/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4"/>
        <w:gridCol w:w="4962"/>
        <w:gridCol w:w="2975"/>
      </w:tblGrid>
      <w:tr w:rsidR="00BE23F8" w:rsidRPr="00F83CE3" w:rsidTr="000673F6">
        <w:trPr>
          <w:trHeight w:val="263"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3F8" w:rsidRPr="00F83CE3" w:rsidRDefault="00A16AA1" w:rsidP="00D46785">
            <w:pPr>
              <w:pStyle w:val="Intestazione"/>
              <w:rPr>
                <w:b/>
                <w:sz w:val="16"/>
                <w:szCs w:val="16"/>
                <w:lang w:val="en-GB"/>
              </w:rPr>
            </w:pPr>
            <w:r w:rsidRPr="00D65241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6" type="#_x0000_t75" alt="Descrizione: logo 1" style="position:absolute;margin-left:-4.05pt;margin-top:-.25pt;width:66.95pt;height:44.4pt;z-index:1;visibility:visible">
                  <v:imagedata r:id="rId7" o:title="logo 1"/>
                </v:shape>
              </w:pict>
            </w:r>
          </w:p>
          <w:p w:rsidR="00A16AA1" w:rsidRDefault="00BE23F8" w:rsidP="00DC2A51">
            <w:pPr>
              <w:pStyle w:val="Intestazione"/>
              <w:jc w:val="right"/>
              <w:rPr>
                <w:b/>
                <w:sz w:val="22"/>
                <w:szCs w:val="22"/>
                <w:lang w:val="en-GB"/>
              </w:rPr>
            </w:pPr>
            <w:r w:rsidRPr="00F83CE3">
              <w:rPr>
                <w:b/>
                <w:sz w:val="22"/>
                <w:szCs w:val="22"/>
                <w:lang w:val="en-GB"/>
              </w:rPr>
              <w:t>MODELLO</w:t>
            </w:r>
          </w:p>
          <w:p w:rsidR="00BE23F8" w:rsidRPr="00F83CE3" w:rsidRDefault="00A16AA1" w:rsidP="008E2419">
            <w:pPr>
              <w:pStyle w:val="Intestazione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 xml:space="preserve">                          </w:t>
            </w:r>
            <w:r w:rsidR="00DC2A51">
              <w:rPr>
                <w:b/>
                <w:sz w:val="22"/>
                <w:szCs w:val="22"/>
                <w:lang w:val="en-GB"/>
              </w:rPr>
              <w:t xml:space="preserve">PE </w:t>
            </w:r>
            <w:r w:rsidR="000673F6">
              <w:rPr>
                <w:b/>
                <w:sz w:val="22"/>
                <w:szCs w:val="22"/>
                <w:lang w:val="en-GB"/>
              </w:rPr>
              <w:t>04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419" w:rsidRDefault="008E2419" w:rsidP="008E241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</w:rPr>
            </w:pPr>
          </w:p>
          <w:p w:rsidR="00BE23F8" w:rsidRPr="008E2419" w:rsidRDefault="000673F6" w:rsidP="000673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DICHIARAZIONE SOSTITUTIVA DI CERTIFICAZIONE (D.P.R. 28 dicembre 2000 n.445)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3F8" w:rsidRPr="00F83CE3" w:rsidRDefault="00BE23F8" w:rsidP="00D46785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  <w:r w:rsidRPr="00F83CE3">
              <w:rPr>
                <w:b/>
                <w:sz w:val="22"/>
                <w:szCs w:val="22"/>
              </w:rPr>
              <w:t>I.I.S. LEOPOLDO PIRELLI</w:t>
            </w:r>
            <w:r>
              <w:rPr>
                <w:b/>
                <w:sz w:val="22"/>
                <w:szCs w:val="22"/>
              </w:rPr>
              <w:t xml:space="preserve"> ROMA</w:t>
            </w:r>
          </w:p>
        </w:tc>
      </w:tr>
    </w:tbl>
    <w:p w:rsidR="000673F6" w:rsidRDefault="000673F6" w:rsidP="00995DCF">
      <w:pPr>
        <w:pStyle w:val="Default"/>
        <w:jc w:val="right"/>
        <w:rPr>
          <w:b/>
          <w:bCs/>
          <w:sz w:val="28"/>
          <w:szCs w:val="28"/>
        </w:rPr>
      </w:pPr>
    </w:p>
    <w:p w:rsidR="000673F6" w:rsidRPr="00A20F4E" w:rsidRDefault="00A20F4E" w:rsidP="001B1A97">
      <w:pPr>
        <w:pStyle w:val="Default"/>
        <w:spacing w:line="360" w:lineRule="auto"/>
        <w:jc w:val="both"/>
        <w:rPr>
          <w:rFonts w:ascii="Arial" w:hAnsi="Arial" w:cs="Arial"/>
          <w:bCs/>
        </w:rPr>
      </w:pPr>
      <w:r w:rsidRPr="00A20F4E">
        <w:rPr>
          <w:rFonts w:ascii="Arial" w:hAnsi="Arial" w:cs="Arial"/>
          <w:bCs/>
        </w:rPr>
        <w:t>Il /la sottoscritto /a _____________________________________________</w:t>
      </w:r>
      <w:r>
        <w:rPr>
          <w:rFonts w:ascii="Arial" w:hAnsi="Arial" w:cs="Arial"/>
          <w:bCs/>
        </w:rPr>
        <w:t>_______</w:t>
      </w:r>
      <w:r w:rsidRPr="00A20F4E">
        <w:rPr>
          <w:rFonts w:ascii="Arial" w:hAnsi="Arial" w:cs="Arial"/>
          <w:bCs/>
        </w:rPr>
        <w:t>__________</w:t>
      </w:r>
    </w:p>
    <w:p w:rsidR="00A20F4E" w:rsidRPr="00A20F4E" w:rsidRDefault="003A75DB" w:rsidP="001B1A97">
      <w:pPr>
        <w:pStyle w:val="Default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="00A20F4E" w:rsidRPr="00A20F4E">
        <w:rPr>
          <w:rFonts w:ascii="Arial" w:hAnsi="Arial" w:cs="Arial"/>
          <w:bCs/>
        </w:rPr>
        <w:t>ato/a _______________________________________ (____) il _______________</w:t>
      </w:r>
      <w:r w:rsidR="00A20F4E">
        <w:rPr>
          <w:rFonts w:ascii="Arial" w:hAnsi="Arial" w:cs="Arial"/>
          <w:bCs/>
        </w:rPr>
        <w:t>______</w:t>
      </w:r>
      <w:r w:rsidR="00A20F4E" w:rsidRPr="00A20F4E">
        <w:rPr>
          <w:rFonts w:ascii="Arial" w:hAnsi="Arial" w:cs="Arial"/>
          <w:bCs/>
        </w:rPr>
        <w:t>____</w:t>
      </w:r>
    </w:p>
    <w:p w:rsidR="00A20F4E" w:rsidRPr="00A20F4E" w:rsidRDefault="003A75DB" w:rsidP="001B1A97">
      <w:pPr>
        <w:pStyle w:val="Default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</w:t>
      </w:r>
      <w:r w:rsidR="00A20F4E" w:rsidRPr="00A20F4E">
        <w:rPr>
          <w:rFonts w:ascii="Arial" w:hAnsi="Arial" w:cs="Arial"/>
          <w:bCs/>
        </w:rPr>
        <w:t>esidente a ___________________ (____) in via /piazza _________________________</w:t>
      </w:r>
      <w:r w:rsidR="00A20F4E">
        <w:rPr>
          <w:rFonts w:ascii="Arial" w:hAnsi="Arial" w:cs="Arial"/>
          <w:bCs/>
        </w:rPr>
        <w:t>______</w:t>
      </w:r>
    </w:p>
    <w:p w:rsidR="00A20F4E" w:rsidRDefault="00A20F4E" w:rsidP="001B1A97">
      <w:pPr>
        <w:pStyle w:val="Default"/>
        <w:spacing w:line="360" w:lineRule="auto"/>
        <w:jc w:val="both"/>
        <w:rPr>
          <w:rFonts w:ascii="Arial" w:hAnsi="Arial" w:cs="Arial"/>
          <w:bCs/>
        </w:rPr>
      </w:pPr>
      <w:r w:rsidRPr="00A20F4E">
        <w:rPr>
          <w:rFonts w:ascii="Arial" w:hAnsi="Arial" w:cs="Arial"/>
          <w:bCs/>
        </w:rPr>
        <w:t>________________________</w:t>
      </w:r>
      <w:r w:rsidR="001B1A97">
        <w:rPr>
          <w:rFonts w:ascii="Arial" w:hAnsi="Arial" w:cs="Arial"/>
          <w:bCs/>
        </w:rPr>
        <w:t>_____</w:t>
      </w:r>
      <w:r w:rsidRPr="00A20F4E">
        <w:rPr>
          <w:rFonts w:ascii="Arial" w:hAnsi="Arial" w:cs="Arial"/>
          <w:bCs/>
        </w:rPr>
        <w:t xml:space="preserve">______ n. _____ </w:t>
      </w:r>
      <w:r w:rsidR="001B1A97">
        <w:rPr>
          <w:rFonts w:ascii="Arial" w:hAnsi="Arial" w:cs="Arial"/>
          <w:bCs/>
        </w:rPr>
        <w:t>tel. n.</w:t>
      </w:r>
      <w:r w:rsidRPr="00A20F4E">
        <w:rPr>
          <w:rFonts w:ascii="Arial" w:hAnsi="Arial" w:cs="Arial"/>
          <w:bCs/>
        </w:rPr>
        <w:t>_____</w:t>
      </w:r>
      <w:r w:rsidR="001B1A97">
        <w:rPr>
          <w:rFonts w:ascii="Arial" w:hAnsi="Arial" w:cs="Arial"/>
          <w:bCs/>
        </w:rPr>
        <w:t>____</w:t>
      </w:r>
      <w:r w:rsidRPr="00A20F4E">
        <w:rPr>
          <w:rFonts w:ascii="Arial" w:hAnsi="Arial" w:cs="Arial"/>
          <w:bCs/>
        </w:rPr>
        <w:t>_____________________</w:t>
      </w:r>
    </w:p>
    <w:p w:rsidR="00A20F4E" w:rsidRDefault="003A75DB" w:rsidP="001B1A97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="00A20F4E">
        <w:rPr>
          <w:rFonts w:ascii="Arial" w:hAnsi="Arial" w:cs="Arial"/>
          <w:bCs/>
        </w:rPr>
        <w:t>onsapevole che chiunque rilascia dichiarazioni mendaci, falsità negli atti, e uso di atti falsi è punito ai sensi del codice penale e delle leggi speciali in materia, ai sensi e per gli effetti dell’art. 76 D.P.R. n.445)</w:t>
      </w:r>
      <w:r w:rsidR="001B1A97">
        <w:rPr>
          <w:rFonts w:ascii="Arial" w:hAnsi="Arial" w:cs="Arial"/>
          <w:bCs/>
        </w:rPr>
        <w:t xml:space="preserve">, </w:t>
      </w:r>
    </w:p>
    <w:p w:rsidR="001B1A97" w:rsidRDefault="001B1A97" w:rsidP="001B1A97">
      <w:pPr>
        <w:pStyle w:val="Default"/>
        <w:jc w:val="both"/>
        <w:rPr>
          <w:rFonts w:ascii="Arial" w:hAnsi="Arial" w:cs="Arial"/>
          <w:bCs/>
        </w:rPr>
      </w:pPr>
    </w:p>
    <w:p w:rsidR="001B1A97" w:rsidRDefault="001B1A97" w:rsidP="001B039F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DICHIARA</w:t>
      </w:r>
    </w:p>
    <w:p w:rsidR="001B1A97" w:rsidRDefault="001B1A97" w:rsidP="001B1A97">
      <w:pPr>
        <w:pStyle w:val="Default"/>
        <w:jc w:val="both"/>
        <w:rPr>
          <w:rFonts w:ascii="Arial" w:hAnsi="Arial" w:cs="Arial"/>
          <w:b/>
          <w:bCs/>
        </w:rPr>
      </w:pPr>
    </w:p>
    <w:p w:rsidR="001B1A97" w:rsidRDefault="003A75DB" w:rsidP="001B1A97">
      <w:pPr>
        <w:pStyle w:val="Defaul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="001B1A97">
        <w:rPr>
          <w:rFonts w:ascii="Arial" w:hAnsi="Arial" w:cs="Arial"/>
          <w:b/>
          <w:bCs/>
        </w:rPr>
        <w:t>lla</w:t>
      </w:r>
      <w:r w:rsidR="00A5161D">
        <w:rPr>
          <w:rFonts w:ascii="Arial" w:hAnsi="Arial" w:cs="Arial"/>
          <w:b/>
          <w:bCs/>
        </w:rPr>
        <w:t xml:space="preserve"> S</w:t>
      </w:r>
      <w:r w:rsidR="001B1A97">
        <w:rPr>
          <w:rFonts w:ascii="Arial" w:hAnsi="Arial" w:cs="Arial"/>
          <w:b/>
          <w:bCs/>
        </w:rPr>
        <w:t>.V. di aver chiesto di fruire dal ______________________ al __________________ per complessivi gg __</w:t>
      </w:r>
      <w:r w:rsidR="00A5161D">
        <w:rPr>
          <w:rFonts w:ascii="Arial" w:hAnsi="Arial" w:cs="Arial"/>
          <w:b/>
          <w:bCs/>
        </w:rPr>
        <w:t>__</w:t>
      </w:r>
      <w:bookmarkStart w:id="0" w:name="_GoBack"/>
      <w:bookmarkEnd w:id="0"/>
      <w:r w:rsidR="001B1A97">
        <w:rPr>
          <w:rFonts w:ascii="Arial" w:hAnsi="Arial" w:cs="Arial"/>
          <w:b/>
          <w:bCs/>
        </w:rPr>
        <w:t xml:space="preserve">_____ di: </w:t>
      </w:r>
    </w:p>
    <w:p w:rsidR="001B1A97" w:rsidRDefault="001B1A97" w:rsidP="001B1A97">
      <w:pPr>
        <w:pStyle w:val="Default"/>
        <w:jc w:val="both"/>
        <w:rPr>
          <w:rFonts w:ascii="Arial" w:hAnsi="Arial" w:cs="Arial"/>
          <w:b/>
          <w:bCs/>
        </w:rPr>
      </w:pPr>
    </w:p>
    <w:p w:rsidR="001B1A97" w:rsidRDefault="001B1A97" w:rsidP="001B1A97">
      <w:pPr>
        <w:pStyle w:val="Default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Permesso retribuito per:</w:t>
      </w:r>
    </w:p>
    <w:p w:rsidR="001B1A97" w:rsidRDefault="001B1A97" w:rsidP="001B1A97">
      <w:pPr>
        <w:pStyle w:val="Default"/>
        <w:jc w:val="both"/>
        <w:rPr>
          <w:rFonts w:ascii="Arial" w:hAnsi="Arial" w:cs="Arial"/>
          <w:b/>
          <w:bCs/>
        </w:rPr>
      </w:pPr>
    </w:p>
    <w:p w:rsidR="001B1A97" w:rsidRDefault="001B1A97" w:rsidP="001B1A97">
      <w:pPr>
        <w:pStyle w:val="Default"/>
        <w:numPr>
          <w:ilvl w:val="1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Motivi personali /familiari: </w:t>
      </w:r>
    </w:p>
    <w:p w:rsidR="001B1A97" w:rsidRDefault="001B1A97" w:rsidP="00683388">
      <w:pPr>
        <w:pStyle w:val="Default"/>
        <w:numPr>
          <w:ilvl w:val="0"/>
          <w:numId w:val="9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Accompagnare familiare a visita medica, esami diagnostici</w:t>
      </w:r>
    </w:p>
    <w:p w:rsidR="001B1A97" w:rsidRPr="00683388" w:rsidRDefault="00683388" w:rsidP="00683388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Specificare nominativo, grado di parentela, studio medico, laboratorio polispecialistico o struttura ospedaliera ________________________________________________________________________________________</w:t>
      </w:r>
    </w:p>
    <w:p w:rsidR="00683388" w:rsidRDefault="00683388" w:rsidP="00683388">
      <w:pPr>
        <w:pStyle w:val="Default"/>
        <w:numPr>
          <w:ilvl w:val="0"/>
          <w:numId w:val="9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Effettuare personalmente visita medica, esami diagnostici</w:t>
      </w:r>
    </w:p>
    <w:p w:rsidR="00683388" w:rsidRPr="00683388" w:rsidRDefault="00683388" w:rsidP="00683388">
      <w:pPr>
        <w:pStyle w:val="Default"/>
        <w:numPr>
          <w:ilvl w:val="0"/>
          <w:numId w:val="7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Specificare studio medico, o laboratorio polispecialistico o struttura ospedaliera ____________________________________________</w:t>
      </w:r>
    </w:p>
    <w:p w:rsidR="00683388" w:rsidRDefault="00683388" w:rsidP="00683388">
      <w:pPr>
        <w:pStyle w:val="Default"/>
        <w:ind w:left="466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</w:t>
      </w:r>
    </w:p>
    <w:p w:rsidR="00683388" w:rsidRPr="00683388" w:rsidRDefault="00683388" w:rsidP="00683388">
      <w:pPr>
        <w:pStyle w:val="Default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Eventi e celebrazioni familiari (matrimonio, laurea, ecc</w:t>
      </w:r>
      <w:r w:rsidR="001B039F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)</w:t>
      </w:r>
    </w:p>
    <w:p w:rsidR="00683388" w:rsidRDefault="00683388" w:rsidP="00683388">
      <w:pPr>
        <w:pStyle w:val="Default"/>
        <w:numPr>
          <w:ilvl w:val="0"/>
          <w:numId w:val="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Specificare nominativo, grado di parentela, evento ________________________________________________________________________________________</w:t>
      </w:r>
    </w:p>
    <w:p w:rsidR="001B039F" w:rsidRPr="003A75DB" w:rsidRDefault="001B039F" w:rsidP="003A75DB">
      <w:pPr>
        <w:pStyle w:val="Default"/>
        <w:numPr>
          <w:ilvl w:val="0"/>
          <w:numId w:val="7"/>
        </w:numPr>
        <w:jc w:val="both"/>
        <w:rPr>
          <w:rFonts w:ascii="Arial" w:hAnsi="Arial" w:cs="Arial"/>
          <w:bCs/>
        </w:rPr>
      </w:pPr>
      <w:r w:rsidRPr="003A75DB">
        <w:rPr>
          <w:rFonts w:ascii="Arial" w:hAnsi="Arial" w:cs="Arial"/>
          <w:b/>
          <w:bCs/>
        </w:rPr>
        <w:t xml:space="preserve">Particolari situazioni personali (trasloco, </w:t>
      </w:r>
      <w:r w:rsidR="00A5161D" w:rsidRPr="003A75DB">
        <w:rPr>
          <w:rFonts w:ascii="Arial" w:hAnsi="Arial" w:cs="Arial"/>
          <w:b/>
          <w:bCs/>
        </w:rPr>
        <w:t>ecc.</w:t>
      </w:r>
      <w:r w:rsidRPr="003A75DB">
        <w:rPr>
          <w:rFonts w:ascii="Arial" w:hAnsi="Arial" w:cs="Arial"/>
          <w:b/>
          <w:bCs/>
        </w:rPr>
        <w:t xml:space="preserve">)   </w:t>
      </w:r>
      <w:r w:rsidRPr="003A75DB">
        <w:rPr>
          <w:rFonts w:ascii="Arial" w:hAnsi="Arial" w:cs="Arial"/>
          <w:bCs/>
        </w:rPr>
        <w:t>______________________________________________________________________________</w:t>
      </w:r>
      <w:r w:rsidR="003A75DB">
        <w:rPr>
          <w:rFonts w:ascii="Arial" w:hAnsi="Arial" w:cs="Arial"/>
          <w:bCs/>
        </w:rPr>
        <w:t>_</w:t>
      </w:r>
      <w:r w:rsidRPr="003A75DB">
        <w:rPr>
          <w:rFonts w:ascii="Arial" w:hAnsi="Arial" w:cs="Arial"/>
          <w:bCs/>
        </w:rPr>
        <w:t>_________</w:t>
      </w:r>
    </w:p>
    <w:p w:rsidR="001B039F" w:rsidRPr="001B039F" w:rsidRDefault="001B039F" w:rsidP="001B039F">
      <w:pPr>
        <w:pStyle w:val="Default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Particolari situazioni familiari (assistenza familiare ricoverato, assistenza familiare c/o domicilio, ec</w:t>
      </w:r>
      <w:r w:rsidR="00A5161D">
        <w:rPr>
          <w:rFonts w:ascii="Arial" w:hAnsi="Arial" w:cs="Arial"/>
          <w:b/>
          <w:bCs/>
        </w:rPr>
        <w:t>c.</w:t>
      </w:r>
      <w:r>
        <w:rPr>
          <w:rFonts w:ascii="Arial" w:hAnsi="Arial" w:cs="Arial"/>
          <w:b/>
          <w:bCs/>
        </w:rPr>
        <w:t>)</w:t>
      </w:r>
    </w:p>
    <w:p w:rsidR="001B039F" w:rsidRDefault="001B039F" w:rsidP="001B039F">
      <w:pPr>
        <w:pStyle w:val="Default"/>
        <w:numPr>
          <w:ilvl w:val="0"/>
          <w:numId w:val="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Specificare nominativo, grado di parentela, struttura ospedaliera, domicilio </w:t>
      </w:r>
    </w:p>
    <w:p w:rsidR="001B039F" w:rsidRDefault="001B039F" w:rsidP="001B039F">
      <w:pPr>
        <w:pStyle w:val="Default"/>
        <w:ind w:left="466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________________________________________________________________________________________</w:t>
      </w:r>
    </w:p>
    <w:p w:rsidR="001B039F" w:rsidRPr="001B039F" w:rsidRDefault="001B039F" w:rsidP="001B039F">
      <w:pPr>
        <w:pStyle w:val="Default"/>
        <w:numPr>
          <w:ilvl w:val="0"/>
          <w:numId w:val="1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Lutto familiare </w:t>
      </w:r>
    </w:p>
    <w:p w:rsidR="001B039F" w:rsidRDefault="001B039F" w:rsidP="001B039F">
      <w:pPr>
        <w:pStyle w:val="Default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Specificare nominativo e grado di parentela </w:t>
      </w:r>
    </w:p>
    <w:p w:rsidR="001B039F" w:rsidRPr="001B039F" w:rsidRDefault="001B039F" w:rsidP="001B039F">
      <w:pPr>
        <w:pStyle w:val="Default"/>
        <w:ind w:left="355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________________________________________________________________________________________________________</w:t>
      </w:r>
    </w:p>
    <w:p w:rsidR="001B039F" w:rsidRPr="001B039F" w:rsidRDefault="001B039F" w:rsidP="001B039F">
      <w:pPr>
        <w:pStyle w:val="Default"/>
        <w:numPr>
          <w:ilvl w:val="0"/>
          <w:numId w:val="1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Altro:</w:t>
      </w:r>
    </w:p>
    <w:p w:rsidR="001B039F" w:rsidRPr="001B039F" w:rsidRDefault="001B039F" w:rsidP="001B039F">
      <w:pPr>
        <w:pStyle w:val="Default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</w:t>
      </w:r>
      <w:r w:rsidR="003A75DB">
        <w:rPr>
          <w:rFonts w:ascii="Arial" w:hAnsi="Arial" w:cs="Arial"/>
          <w:bCs/>
        </w:rPr>
        <w:t>____________________________________________________</w:t>
      </w:r>
      <w:r>
        <w:rPr>
          <w:rFonts w:ascii="Arial" w:hAnsi="Arial" w:cs="Arial"/>
          <w:bCs/>
        </w:rPr>
        <w:t>_</w:t>
      </w:r>
    </w:p>
    <w:sectPr w:rsidR="001B039F" w:rsidRPr="001B039F" w:rsidSect="000C24F5">
      <w:pgSz w:w="11907" w:h="16840" w:code="9"/>
      <w:pgMar w:top="426" w:right="567" w:bottom="1021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BD4" w:rsidRDefault="00366BD4">
      <w:r>
        <w:separator/>
      </w:r>
    </w:p>
  </w:endnote>
  <w:endnote w:type="continuationSeparator" w:id="0">
    <w:p w:rsidR="00366BD4" w:rsidRDefault="0036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BD4" w:rsidRDefault="00366BD4">
      <w:r>
        <w:separator/>
      </w:r>
    </w:p>
  </w:footnote>
  <w:footnote w:type="continuationSeparator" w:id="0">
    <w:p w:rsidR="00366BD4" w:rsidRDefault="00366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46C8F"/>
    <w:multiLevelType w:val="hybridMultilevel"/>
    <w:tmpl w:val="A91663CC"/>
    <w:lvl w:ilvl="0" w:tplc="897CF008">
      <w:start w:val="1"/>
      <w:numFmt w:val="bullet"/>
      <w:lvlText w:val="o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EC83741"/>
    <w:multiLevelType w:val="hybridMultilevel"/>
    <w:tmpl w:val="10828A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17560"/>
    <w:multiLevelType w:val="hybridMultilevel"/>
    <w:tmpl w:val="6ED2DDC8"/>
    <w:lvl w:ilvl="0" w:tplc="04100003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 w15:restartNumberingAfterBreak="0">
    <w:nsid w:val="2C5F0130"/>
    <w:multiLevelType w:val="hybridMultilevel"/>
    <w:tmpl w:val="8E1C60A4"/>
    <w:lvl w:ilvl="0" w:tplc="0410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4" w15:restartNumberingAfterBreak="0">
    <w:nsid w:val="3D5B7C5A"/>
    <w:multiLevelType w:val="hybridMultilevel"/>
    <w:tmpl w:val="4116608E"/>
    <w:lvl w:ilvl="0" w:tplc="26D8BA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F4CFF"/>
    <w:multiLevelType w:val="hybridMultilevel"/>
    <w:tmpl w:val="782CB1DA"/>
    <w:lvl w:ilvl="0" w:tplc="0410000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28" w:hanging="360"/>
      </w:pPr>
      <w:rPr>
        <w:rFonts w:ascii="Wingdings" w:hAnsi="Wingdings" w:hint="default"/>
      </w:rPr>
    </w:lvl>
  </w:abstractNum>
  <w:abstractNum w:abstractNumId="6" w15:restartNumberingAfterBreak="0">
    <w:nsid w:val="58876BA3"/>
    <w:multiLevelType w:val="hybridMultilevel"/>
    <w:tmpl w:val="9898657E"/>
    <w:lvl w:ilvl="0" w:tplc="A898810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5A901A90"/>
    <w:multiLevelType w:val="hybridMultilevel"/>
    <w:tmpl w:val="19B0F7FE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897CF008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203EE"/>
    <w:multiLevelType w:val="hybridMultilevel"/>
    <w:tmpl w:val="EB9A389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D4003"/>
    <w:multiLevelType w:val="hybridMultilevel"/>
    <w:tmpl w:val="C950814E"/>
    <w:lvl w:ilvl="0" w:tplc="0410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9CF"/>
    <w:rsid w:val="0000240B"/>
    <w:rsid w:val="000075DE"/>
    <w:rsid w:val="000154B5"/>
    <w:rsid w:val="000673F6"/>
    <w:rsid w:val="000A3190"/>
    <w:rsid w:val="000C24F5"/>
    <w:rsid w:val="000D3041"/>
    <w:rsid w:val="000F7808"/>
    <w:rsid w:val="001460E9"/>
    <w:rsid w:val="00175666"/>
    <w:rsid w:val="001B039F"/>
    <w:rsid w:val="001B1A97"/>
    <w:rsid w:val="001C3817"/>
    <w:rsid w:val="001C755E"/>
    <w:rsid w:val="001F3D9C"/>
    <w:rsid w:val="00297AA6"/>
    <w:rsid w:val="00324F19"/>
    <w:rsid w:val="003323BC"/>
    <w:rsid w:val="00334FC6"/>
    <w:rsid w:val="00366BD4"/>
    <w:rsid w:val="003703C2"/>
    <w:rsid w:val="00375D9B"/>
    <w:rsid w:val="003A10B5"/>
    <w:rsid w:val="003A46CD"/>
    <w:rsid w:val="003A75DB"/>
    <w:rsid w:val="003B1A29"/>
    <w:rsid w:val="003C292A"/>
    <w:rsid w:val="003C6837"/>
    <w:rsid w:val="0041727B"/>
    <w:rsid w:val="00492B39"/>
    <w:rsid w:val="004A0635"/>
    <w:rsid w:val="004C688B"/>
    <w:rsid w:val="004E6CD8"/>
    <w:rsid w:val="005416A4"/>
    <w:rsid w:val="005A7C3F"/>
    <w:rsid w:val="006660EE"/>
    <w:rsid w:val="00683388"/>
    <w:rsid w:val="006C0618"/>
    <w:rsid w:val="007E4DA9"/>
    <w:rsid w:val="008159B6"/>
    <w:rsid w:val="00825DBA"/>
    <w:rsid w:val="00892DA3"/>
    <w:rsid w:val="008C60AF"/>
    <w:rsid w:val="008D4C20"/>
    <w:rsid w:val="008E2419"/>
    <w:rsid w:val="00904350"/>
    <w:rsid w:val="00943B7A"/>
    <w:rsid w:val="00971E49"/>
    <w:rsid w:val="00995661"/>
    <w:rsid w:val="00995DCF"/>
    <w:rsid w:val="009C0C89"/>
    <w:rsid w:val="00A16AA1"/>
    <w:rsid w:val="00A20F4E"/>
    <w:rsid w:val="00A3439B"/>
    <w:rsid w:val="00A4532F"/>
    <w:rsid w:val="00A5161D"/>
    <w:rsid w:val="00A83F38"/>
    <w:rsid w:val="00A84FF8"/>
    <w:rsid w:val="00B65E31"/>
    <w:rsid w:val="00BE23F8"/>
    <w:rsid w:val="00BE4B70"/>
    <w:rsid w:val="00C05917"/>
    <w:rsid w:val="00C219CF"/>
    <w:rsid w:val="00C302C3"/>
    <w:rsid w:val="00C355C0"/>
    <w:rsid w:val="00C7226A"/>
    <w:rsid w:val="00C75DA4"/>
    <w:rsid w:val="00CF668C"/>
    <w:rsid w:val="00D16F78"/>
    <w:rsid w:val="00D46785"/>
    <w:rsid w:val="00D51FE0"/>
    <w:rsid w:val="00D65241"/>
    <w:rsid w:val="00D70CA9"/>
    <w:rsid w:val="00DC2A51"/>
    <w:rsid w:val="00DC48FF"/>
    <w:rsid w:val="00DF2402"/>
    <w:rsid w:val="00E162F7"/>
    <w:rsid w:val="00E26E1B"/>
    <w:rsid w:val="00EC0A66"/>
    <w:rsid w:val="00ED0ED0"/>
    <w:rsid w:val="00EF5855"/>
    <w:rsid w:val="00F503BD"/>
    <w:rsid w:val="00F55674"/>
    <w:rsid w:val="00F93430"/>
    <w:rsid w:val="00FC1D39"/>
    <w:rsid w:val="00FE3346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5074276-4D0A-43ED-BDC3-7315F133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19CF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rsid w:val="00D65241"/>
    <w:rPr>
      <w:color w:val="000000"/>
      <w:sz w:val="24"/>
    </w:rPr>
  </w:style>
  <w:style w:type="paragraph" w:styleId="Testofumetto">
    <w:name w:val="Balloon Text"/>
    <w:basedOn w:val="Normale"/>
    <w:semiHidden/>
    <w:rsid w:val="00C219CF"/>
    <w:rPr>
      <w:rFonts w:ascii="Tahoma" w:hAnsi="Tahoma" w:cs="Tahoma"/>
      <w:sz w:val="16"/>
      <w:szCs w:val="16"/>
    </w:rPr>
  </w:style>
  <w:style w:type="paragraph" w:customStyle="1" w:styleId="Stile1">
    <w:name w:val="Stile1"/>
    <w:basedOn w:val="Corpodeltesto"/>
    <w:rsid w:val="00D65241"/>
    <w:pPr>
      <w:spacing w:line="480" w:lineRule="auto"/>
    </w:pPr>
    <w:rPr>
      <w:sz w:val="20"/>
    </w:rPr>
  </w:style>
  <w:style w:type="table" w:styleId="Grigliatabella">
    <w:name w:val="Table Grid"/>
    <w:basedOn w:val="Tabellanormale"/>
    <w:rsid w:val="00971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84FF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84FF8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995DCF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PSIA_2\Desktop\Intes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Intestazione.dot</Template>
  <TotalTime>60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Siemens Inf. - CONSIP</dc:creator>
  <cp:keywords/>
  <cp:lastModifiedBy>loredana coppola</cp:lastModifiedBy>
  <cp:revision>5</cp:revision>
  <cp:lastPrinted>2014-02-07T08:57:00Z</cp:lastPrinted>
  <dcterms:created xsi:type="dcterms:W3CDTF">2019-01-14T14:31:00Z</dcterms:created>
  <dcterms:modified xsi:type="dcterms:W3CDTF">2019-01-14T15:30:00Z</dcterms:modified>
</cp:coreProperties>
</file>